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HK I</w:t>
      </w:r>
      <w:r>
        <w:rPr>
          <w:rFonts w:ascii="Times New Roman" w:hAnsi="Times New Roman" w:cs="Times New Roman"/>
          <w:b/>
          <w:sz w:val="36"/>
          <w:szCs w:val="36"/>
        </w:rPr>
        <w:t xml:space="preserve"> NĂM HỌC 2017-2018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TỔ LÝ-HÓA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  <w:gridCol w:w="1596"/>
      </w:tblGrid>
      <w:tr w:rsidR="00D10A61" w:rsidTr="00354DB2"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0A61" w:rsidTr="00354DB2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Đinh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25/10/2017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16CTN-LĐL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H.12-14</w:t>
            </w:r>
          </w:p>
        </w:tc>
        <w:tc>
          <w:tcPr>
            <w:tcW w:w="1596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T.Tú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Q.Giao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354DB2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27/10/2017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16TCN-QTM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H.13-11</w:t>
            </w:r>
          </w:p>
        </w:tc>
        <w:tc>
          <w:tcPr>
            <w:tcW w:w="1596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1B11">
              <w:rPr>
                <w:rFonts w:ascii="Times New Roman" w:hAnsi="Times New Roman" w:cs="Times New Roman"/>
                <w:sz w:val="28"/>
                <w:szCs w:val="28"/>
              </w:rPr>
              <w:t>Đ.Thắng</w:t>
            </w:r>
            <w:proofErr w:type="spellEnd"/>
          </w:p>
          <w:p w:rsidR="00D10A61" w:rsidRPr="00D61B1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</w:tc>
      </w:tr>
      <w:tr w:rsidR="00D10A61" w:rsidTr="00354DB2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27/10/2017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16TCN-Ô1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H.13-13</w:t>
            </w:r>
          </w:p>
        </w:tc>
        <w:tc>
          <w:tcPr>
            <w:tcW w:w="1596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Đông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1B11">
              <w:rPr>
                <w:rFonts w:ascii="Times New Roman" w:hAnsi="Times New Roman" w:cs="Times New Roman"/>
                <w:sz w:val="28"/>
                <w:szCs w:val="28"/>
              </w:rPr>
              <w:t>Đ.Thắng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354DB2">
        <w:trPr>
          <w:trHeight w:val="1070"/>
        </w:trPr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10A61" w:rsidRPr="000E3A9D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27/10/2017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16TCN-KTD</w:t>
            </w:r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C.33-01</w:t>
            </w: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596" w:type="dxa"/>
          </w:tcPr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61B11">
              <w:rPr>
                <w:rFonts w:ascii="Times New Roman" w:hAnsi="Times New Roman" w:cs="Times New Roman"/>
                <w:sz w:val="28"/>
                <w:szCs w:val="28"/>
              </w:rPr>
              <w:t>Đ.Thắng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A61" w:rsidRPr="00BD5B38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12/ 10/ 2017</w:t>
      </w: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5361CB" w:rsidRDefault="005361CB">
      <w:bookmarkStart w:id="0" w:name="_GoBack"/>
      <w:bookmarkEnd w:id="0"/>
    </w:p>
    <w:sectPr w:rsidR="00536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61"/>
    <w:rsid w:val="005361CB"/>
    <w:rsid w:val="00D1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6E91045-FE1F-49C2-91D1-7FFC6482D8D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2017-10-12T08:14:00Z</dcterms:created>
  <dcterms:modified xsi:type="dcterms:W3CDTF">2017-10-12T08:14:00Z</dcterms:modified>
</cp:coreProperties>
</file>